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46E" w:rsidRDefault="00B7346E" w:rsidP="00B7346E">
      <w:pPr>
        <w:pStyle w:val="Titolo3"/>
        <w:rPr>
          <w:szCs w:val="22"/>
        </w:rPr>
      </w:pPr>
    </w:p>
    <w:p w:rsidR="00B7346E" w:rsidRDefault="00B7346E" w:rsidP="00B7346E">
      <w:pPr>
        <w:pStyle w:val="Titolo3"/>
        <w:rPr>
          <w:szCs w:val="22"/>
        </w:rPr>
      </w:pPr>
      <w:r>
        <w:rPr>
          <w:szCs w:val="22"/>
        </w:rPr>
        <w:t>OGGETTO:</w:t>
      </w:r>
      <w:r>
        <w:rPr>
          <w:szCs w:val="22"/>
        </w:rPr>
        <w:tab/>
        <w:t>RICHIESTA FERIE – FESTIVITA’ SOPPRESSE (artt. 13 e 14 CCNL 29.11.2007)</w:t>
      </w:r>
    </w:p>
    <w:p w:rsidR="00B7346E" w:rsidRDefault="00B7346E" w:rsidP="00B7346E">
      <w:pPr>
        <w:jc w:val="both"/>
        <w:rPr>
          <w:sz w:val="22"/>
          <w:szCs w:val="22"/>
        </w:rPr>
      </w:pPr>
    </w:p>
    <w:p w:rsidR="00B7346E" w:rsidRDefault="00B7346E" w:rsidP="00B7346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B7346E" w:rsidRDefault="00B7346E" w:rsidP="00B7346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_l_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>__ …………………………………………………………………………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:rsidR="00B7346E" w:rsidRDefault="00B7346E" w:rsidP="00B7346E">
      <w:pPr>
        <w:jc w:val="both"/>
        <w:rPr>
          <w:sz w:val="22"/>
          <w:szCs w:val="22"/>
        </w:rPr>
      </w:pPr>
    </w:p>
    <w:p w:rsidR="00B7346E" w:rsidRDefault="00B7346E" w:rsidP="00B7346E">
      <w:pPr>
        <w:numPr>
          <w:ilvl w:val="0"/>
          <w:numId w:val="3"/>
        </w:numPr>
        <w:ind w:right="-143"/>
        <w:jc w:val="both"/>
        <w:rPr>
          <w:sz w:val="22"/>
          <w:szCs w:val="22"/>
        </w:rPr>
      </w:pPr>
      <w:r>
        <w:rPr>
          <w:sz w:val="22"/>
          <w:szCs w:val="22"/>
        </w:rPr>
        <w:t>Docente di scuola dell’infanzia/primaria con contratto di lavoro a tempo indeterminato/determinato</w:t>
      </w:r>
    </w:p>
    <w:p w:rsidR="00B7346E" w:rsidRDefault="00B7346E" w:rsidP="00B7346E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Direttore dei servizi generali e amm.vi con contratto di lavoro a tempo indeterminato/determinato</w:t>
      </w:r>
    </w:p>
    <w:p w:rsidR="00B7346E" w:rsidRDefault="00B7346E" w:rsidP="00B7346E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Assistente Amministrativo con contratto di lavoro a tempo indeterminato/determinato</w:t>
      </w:r>
    </w:p>
    <w:p w:rsidR="00B7346E" w:rsidRDefault="00B7346E" w:rsidP="00B7346E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Collaboratore Scolastico con contratto di lavoro a tempo indeterminato/determinato</w:t>
      </w:r>
    </w:p>
    <w:p w:rsidR="00B7346E" w:rsidRDefault="00B7346E" w:rsidP="00B7346E">
      <w:pPr>
        <w:jc w:val="both"/>
        <w:rPr>
          <w:sz w:val="22"/>
          <w:szCs w:val="22"/>
        </w:rPr>
      </w:pPr>
    </w:p>
    <w:p w:rsidR="00B7346E" w:rsidRDefault="00B7346E" w:rsidP="00B7346E">
      <w:pPr>
        <w:jc w:val="both"/>
        <w:rPr>
          <w:sz w:val="22"/>
          <w:szCs w:val="22"/>
        </w:rPr>
      </w:pPr>
    </w:p>
    <w:p w:rsidR="00B7346E" w:rsidRDefault="00B7346E" w:rsidP="00B7346E">
      <w:pPr>
        <w:pStyle w:val="Titolo2"/>
        <w:rPr>
          <w:sz w:val="22"/>
          <w:szCs w:val="22"/>
        </w:rPr>
      </w:pPr>
      <w:r>
        <w:rPr>
          <w:sz w:val="22"/>
          <w:szCs w:val="22"/>
        </w:rPr>
        <w:t>C H I E D E</w:t>
      </w:r>
    </w:p>
    <w:p w:rsidR="00B7346E" w:rsidRPr="00B7346E" w:rsidRDefault="00B7346E" w:rsidP="00B7346E"/>
    <w:p w:rsidR="00B7346E" w:rsidRDefault="00B7346E" w:rsidP="00B7346E">
      <w:pPr>
        <w:jc w:val="both"/>
        <w:rPr>
          <w:sz w:val="22"/>
          <w:szCs w:val="22"/>
        </w:rPr>
      </w:pPr>
      <w:r>
        <w:rPr>
          <w:sz w:val="22"/>
          <w:szCs w:val="22"/>
        </w:rPr>
        <w:t>di poter usufruire di:</w:t>
      </w:r>
    </w:p>
    <w:p w:rsidR="00B7346E" w:rsidRDefault="00B7346E" w:rsidP="00B7346E">
      <w:pPr>
        <w:jc w:val="both"/>
        <w:rPr>
          <w:sz w:val="22"/>
          <w:szCs w:val="22"/>
        </w:rPr>
      </w:pPr>
    </w:p>
    <w:p w:rsidR="00B7346E" w:rsidRPr="00B7346E" w:rsidRDefault="00B7346E" w:rsidP="00B7346E">
      <w:pPr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 w:rsidRPr="00B7346E">
        <w:rPr>
          <w:sz w:val="22"/>
          <w:szCs w:val="22"/>
          <w:lang w:val="en-US"/>
        </w:rPr>
        <w:t>FERIE (art. 13 C.C.N.L. 29.11.2007)</w:t>
      </w:r>
    </w:p>
    <w:p w:rsidR="00B7346E" w:rsidRPr="00B7346E" w:rsidRDefault="00B7346E" w:rsidP="00B7346E">
      <w:pPr>
        <w:jc w:val="both"/>
        <w:rPr>
          <w:sz w:val="22"/>
          <w:szCs w:val="22"/>
          <w:lang w:val="en-US"/>
        </w:rPr>
      </w:pPr>
    </w:p>
    <w:p w:rsidR="00B7346E" w:rsidRDefault="00B7346E" w:rsidP="00B7346E">
      <w:pPr>
        <w:spacing w:line="360" w:lineRule="auto"/>
        <w:ind w:left="1418"/>
        <w:jc w:val="both"/>
        <w:rPr>
          <w:sz w:val="22"/>
          <w:szCs w:val="22"/>
        </w:rPr>
      </w:pPr>
      <w:r>
        <w:rPr>
          <w:sz w:val="22"/>
          <w:szCs w:val="22"/>
        </w:rPr>
        <w:t>dal ________________ al ________________ gg. ______ relativi all’A.S. corrente</w:t>
      </w:r>
    </w:p>
    <w:p w:rsidR="00B7346E" w:rsidRDefault="00B7346E" w:rsidP="00B7346E">
      <w:pPr>
        <w:spacing w:line="360" w:lineRule="auto"/>
        <w:ind w:left="1418"/>
        <w:jc w:val="both"/>
        <w:rPr>
          <w:sz w:val="22"/>
          <w:szCs w:val="22"/>
        </w:rPr>
      </w:pPr>
      <w:r>
        <w:rPr>
          <w:sz w:val="22"/>
          <w:szCs w:val="22"/>
        </w:rPr>
        <w:t>dal ________________ al ________________ gg. ______ relativi all’A.S. corrente</w:t>
      </w:r>
    </w:p>
    <w:p w:rsidR="00B7346E" w:rsidRDefault="00B7346E" w:rsidP="00B7346E">
      <w:pPr>
        <w:spacing w:line="360" w:lineRule="auto"/>
        <w:ind w:left="1418"/>
        <w:jc w:val="both"/>
        <w:rPr>
          <w:sz w:val="22"/>
          <w:szCs w:val="22"/>
        </w:rPr>
      </w:pPr>
      <w:r>
        <w:rPr>
          <w:sz w:val="22"/>
          <w:szCs w:val="22"/>
        </w:rPr>
        <w:t>dal ________________ al ________________ gg. ______ relativi all’A.S. precedente</w:t>
      </w:r>
    </w:p>
    <w:p w:rsidR="00B7346E" w:rsidRDefault="00B7346E" w:rsidP="00B7346E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Dichiara di aver già fruito di gg. _______</w:t>
      </w:r>
      <w:proofErr w:type="gramStart"/>
      <w:r>
        <w:rPr>
          <w:sz w:val="22"/>
          <w:szCs w:val="22"/>
        </w:rPr>
        <w:t>_  di</w:t>
      </w:r>
      <w:proofErr w:type="gramEnd"/>
      <w:r>
        <w:rPr>
          <w:sz w:val="22"/>
          <w:szCs w:val="22"/>
        </w:rPr>
        <w:t xml:space="preserve"> ferie relativi all’A.S. ______________;</w:t>
      </w:r>
    </w:p>
    <w:p w:rsidR="00B7346E" w:rsidRDefault="00B7346E" w:rsidP="00B7346E">
      <w:pPr>
        <w:ind w:left="709"/>
        <w:jc w:val="both"/>
        <w:rPr>
          <w:sz w:val="22"/>
          <w:szCs w:val="22"/>
        </w:rPr>
      </w:pPr>
    </w:p>
    <w:p w:rsidR="00B7346E" w:rsidRDefault="00B7346E" w:rsidP="00B7346E">
      <w:pPr>
        <w:ind w:left="709"/>
        <w:jc w:val="both"/>
        <w:rPr>
          <w:sz w:val="22"/>
          <w:szCs w:val="22"/>
        </w:rPr>
      </w:pPr>
    </w:p>
    <w:p w:rsidR="00B7346E" w:rsidRDefault="00B7346E" w:rsidP="00B7346E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FESTIVITA’ SOPPRESSE (art. 14 C.C.N.L. 29.11.2007) ANNO SCOLASTICO _______________</w:t>
      </w:r>
    </w:p>
    <w:p w:rsidR="00B7346E" w:rsidRDefault="00B7346E" w:rsidP="00B7346E">
      <w:pPr>
        <w:jc w:val="both"/>
        <w:rPr>
          <w:sz w:val="22"/>
          <w:szCs w:val="22"/>
        </w:rPr>
      </w:pPr>
    </w:p>
    <w:p w:rsidR="00B7346E" w:rsidRDefault="00B7346E" w:rsidP="00B7346E">
      <w:pPr>
        <w:spacing w:line="360" w:lineRule="auto"/>
        <w:ind w:left="1418"/>
        <w:jc w:val="both"/>
        <w:rPr>
          <w:sz w:val="22"/>
          <w:szCs w:val="22"/>
        </w:rPr>
      </w:pPr>
      <w:r>
        <w:rPr>
          <w:sz w:val="22"/>
          <w:szCs w:val="22"/>
        </w:rPr>
        <w:t>dal ________________ al ________________ gg. ______</w:t>
      </w:r>
    </w:p>
    <w:p w:rsidR="00B7346E" w:rsidRDefault="00B7346E" w:rsidP="00B7346E">
      <w:pPr>
        <w:spacing w:line="360" w:lineRule="auto"/>
        <w:ind w:left="1418"/>
        <w:jc w:val="both"/>
        <w:rPr>
          <w:sz w:val="22"/>
          <w:szCs w:val="22"/>
        </w:rPr>
      </w:pPr>
      <w:r>
        <w:rPr>
          <w:sz w:val="22"/>
          <w:szCs w:val="22"/>
        </w:rPr>
        <w:t>dal ________________ al ________________ gg. ______</w:t>
      </w:r>
    </w:p>
    <w:p w:rsidR="00B7346E" w:rsidRDefault="00B7346E" w:rsidP="00B7346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Dichiara di aver già fruito di gg. ________ di festività soppresse nel corrente anno scolastico.</w:t>
      </w:r>
    </w:p>
    <w:p w:rsidR="00B7346E" w:rsidRDefault="00B7346E" w:rsidP="00B7346E">
      <w:pPr>
        <w:jc w:val="both"/>
        <w:rPr>
          <w:sz w:val="22"/>
          <w:szCs w:val="22"/>
        </w:rPr>
      </w:pPr>
    </w:p>
    <w:p w:rsidR="00B7346E" w:rsidRDefault="00B7346E" w:rsidP="00B7346E">
      <w:pPr>
        <w:jc w:val="both"/>
        <w:rPr>
          <w:sz w:val="22"/>
          <w:szCs w:val="22"/>
        </w:rPr>
      </w:pPr>
      <w:r>
        <w:rPr>
          <w:sz w:val="22"/>
          <w:szCs w:val="22"/>
        </w:rPr>
        <w:t>Durante l’assenza eventuali comunicazioni dovranno essere inviate al seguente recapito:</w:t>
      </w:r>
    </w:p>
    <w:p w:rsidR="00B7346E" w:rsidRDefault="00B7346E" w:rsidP="00B7346E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B7346E" w:rsidRDefault="00B7346E" w:rsidP="00B7346E">
      <w:pPr>
        <w:jc w:val="both"/>
        <w:rPr>
          <w:sz w:val="22"/>
          <w:szCs w:val="22"/>
        </w:rPr>
      </w:pPr>
    </w:p>
    <w:p w:rsidR="00B7346E" w:rsidRDefault="00B7346E" w:rsidP="00B734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Nichelino, li ________________   </w:t>
      </w:r>
    </w:p>
    <w:p w:rsidR="00B7346E" w:rsidRDefault="00B7346E" w:rsidP="00B734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(firma) _______________________________</w:t>
      </w:r>
    </w:p>
    <w:p w:rsidR="00B7346E" w:rsidRDefault="00B7346E" w:rsidP="00B7346E">
      <w:pPr>
        <w:jc w:val="both"/>
      </w:pPr>
      <w:r>
        <w:lastRenderedPageBreak/>
        <w:t>********************************************************************************</w:t>
      </w:r>
    </w:p>
    <w:p w:rsidR="00B7346E" w:rsidRDefault="00B7346E" w:rsidP="00B7346E">
      <w:pPr>
        <w:pStyle w:val="Titolo2"/>
      </w:pPr>
      <w:r>
        <w:t>RISERVATO ALLA SCUOLA</w:t>
      </w:r>
    </w:p>
    <w:p w:rsidR="00B7346E" w:rsidRDefault="00B7346E" w:rsidP="00B7346E"/>
    <w:p w:rsidR="00B7346E" w:rsidRDefault="00B7346E" w:rsidP="00B7346E">
      <w:pPr>
        <w:jc w:val="both"/>
        <w:rPr>
          <w:sz w:val="22"/>
          <w:szCs w:val="22"/>
        </w:rPr>
      </w:pPr>
      <w:r>
        <w:rPr>
          <w:sz w:val="22"/>
          <w:szCs w:val="22"/>
        </w:rPr>
        <w:t>Prot. n. _______/_______ del ______________</w:t>
      </w:r>
    </w:p>
    <w:p w:rsidR="00B7346E" w:rsidRDefault="00B7346E" w:rsidP="00B7346E">
      <w:pPr>
        <w:pStyle w:val="Titolo4"/>
        <w:rPr>
          <w:sz w:val="22"/>
        </w:rPr>
      </w:pPr>
    </w:p>
    <w:p w:rsidR="00B7346E" w:rsidRDefault="00B7346E" w:rsidP="00B7346E"/>
    <w:p w:rsidR="00B7346E" w:rsidRDefault="00B7346E" w:rsidP="00B7346E">
      <w:pPr>
        <w:jc w:val="both"/>
        <w:rPr>
          <w:sz w:val="22"/>
        </w:rPr>
      </w:pPr>
      <w:r>
        <w:rPr>
          <w:sz w:val="22"/>
        </w:rPr>
        <w:t xml:space="preserve">Visto: </w:t>
      </w:r>
      <w:r>
        <w:rPr>
          <w:sz w:val="22"/>
        </w:rPr>
        <w:tab/>
      </w:r>
      <w:r>
        <w:rPr>
          <w:b/>
          <w:sz w:val="22"/>
        </w:rPr>
        <w:t>Si esprime, per il solo personale A.T.A., parere favorevole/sfavorevole</w:t>
      </w:r>
      <w:r>
        <w:rPr>
          <w:sz w:val="22"/>
        </w:rPr>
        <w:t xml:space="preserve"> </w:t>
      </w:r>
    </w:p>
    <w:p w:rsidR="00B7346E" w:rsidRDefault="00B7346E" w:rsidP="00B7346E">
      <w:pPr>
        <w:jc w:val="both"/>
        <w:rPr>
          <w:sz w:val="22"/>
        </w:rPr>
      </w:pPr>
      <w:r>
        <w:rPr>
          <w:sz w:val="22"/>
        </w:rPr>
        <w:tab/>
        <w:t>Per i seguenti motivi: _____________________________________________________</w:t>
      </w:r>
    </w:p>
    <w:p w:rsidR="00B7346E" w:rsidRDefault="00B7346E" w:rsidP="00B7346E">
      <w:pPr>
        <w:jc w:val="both"/>
        <w:rPr>
          <w:sz w:val="22"/>
        </w:rPr>
      </w:pPr>
    </w:p>
    <w:p w:rsidR="00B7346E" w:rsidRDefault="00B7346E" w:rsidP="00B7346E">
      <w:pPr>
        <w:tabs>
          <w:tab w:val="center" w:pos="7655"/>
        </w:tabs>
        <w:jc w:val="both"/>
        <w:rPr>
          <w:sz w:val="22"/>
        </w:rPr>
      </w:pPr>
      <w:r>
        <w:rPr>
          <w:sz w:val="22"/>
        </w:rPr>
        <w:tab/>
        <w:t>IL DIRETTORE DEI S.G.A.</w:t>
      </w:r>
    </w:p>
    <w:p w:rsidR="00B7346E" w:rsidRDefault="00B7346E" w:rsidP="00B7346E">
      <w:pPr>
        <w:tabs>
          <w:tab w:val="center" w:pos="7655"/>
        </w:tabs>
        <w:jc w:val="both"/>
        <w:rPr>
          <w:sz w:val="22"/>
        </w:rPr>
      </w:pPr>
      <w:r>
        <w:rPr>
          <w:sz w:val="22"/>
        </w:rPr>
        <w:tab/>
      </w:r>
      <w:r w:rsidR="00642882">
        <w:rPr>
          <w:sz w:val="22"/>
        </w:rPr>
        <w:t>Teresa COPPOLA</w:t>
      </w:r>
    </w:p>
    <w:p w:rsidR="00B7346E" w:rsidRDefault="00B7346E" w:rsidP="00B7346E">
      <w:pPr>
        <w:jc w:val="both"/>
        <w:rPr>
          <w:sz w:val="22"/>
        </w:rPr>
      </w:pPr>
    </w:p>
    <w:p w:rsidR="00B7346E" w:rsidRDefault="00B7346E" w:rsidP="00B7346E">
      <w:pPr>
        <w:jc w:val="both"/>
        <w:rPr>
          <w:sz w:val="22"/>
        </w:rPr>
      </w:pPr>
      <w:r>
        <w:rPr>
          <w:sz w:val="22"/>
        </w:rPr>
        <w:t>Visto:</w:t>
      </w:r>
      <w:r>
        <w:rPr>
          <w:sz w:val="22"/>
        </w:rPr>
        <w:tab/>
      </w:r>
      <w:r>
        <w:rPr>
          <w:b/>
          <w:sz w:val="22"/>
        </w:rPr>
        <w:t>Si concede/non si concede</w:t>
      </w:r>
    </w:p>
    <w:p w:rsidR="00B7346E" w:rsidRDefault="00B7346E" w:rsidP="00B7346E">
      <w:pPr>
        <w:jc w:val="both"/>
        <w:rPr>
          <w:sz w:val="22"/>
        </w:rPr>
      </w:pPr>
      <w:r>
        <w:rPr>
          <w:sz w:val="22"/>
        </w:rPr>
        <w:tab/>
        <w:t>Per i seguenti motivi: ________________________________________________________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642882" w:rsidRDefault="00B7346E" w:rsidP="00642882">
      <w:pPr>
        <w:jc w:val="right"/>
      </w:pPr>
      <w:r>
        <w:rPr>
          <w:sz w:val="22"/>
        </w:rPr>
        <w:tab/>
      </w:r>
      <w:r w:rsidR="00642882">
        <w:t xml:space="preserve">                 LA DIRIGENTE SCOLASTICA</w:t>
      </w:r>
    </w:p>
    <w:p w:rsidR="00642882" w:rsidRDefault="00642882" w:rsidP="00642882">
      <w:pPr>
        <w:jc w:val="right"/>
      </w:pPr>
      <w:r>
        <w:t xml:space="preserve">                                                                          </w:t>
      </w:r>
      <w:bookmarkStart w:id="0" w:name="_GoBack"/>
      <w:bookmarkEnd w:id="0"/>
      <w:r>
        <w:t xml:space="preserve">Prof.ssa MARISA PALLOTTI  </w:t>
      </w:r>
    </w:p>
    <w:p w:rsidR="00B7346E" w:rsidRDefault="00B7346E" w:rsidP="00642882">
      <w:pPr>
        <w:tabs>
          <w:tab w:val="center" w:pos="7655"/>
        </w:tabs>
        <w:jc w:val="both"/>
        <w:rPr>
          <w:sz w:val="22"/>
        </w:rPr>
      </w:pPr>
    </w:p>
    <w:p w:rsidR="00DB15EC" w:rsidRPr="00B7346E" w:rsidRDefault="00DB15EC" w:rsidP="00B7346E">
      <w:pPr>
        <w:rPr>
          <w:szCs w:val="16"/>
        </w:rPr>
      </w:pPr>
    </w:p>
    <w:sectPr w:rsidR="00DB15EC" w:rsidRPr="00B7346E" w:rsidSect="00F71E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50DD" w:rsidRDefault="00E050DD" w:rsidP="007C22A2">
      <w:r>
        <w:separator/>
      </w:r>
    </w:p>
  </w:endnote>
  <w:endnote w:type="continuationSeparator" w:id="0">
    <w:p w:rsidR="00E050DD" w:rsidRDefault="00E050DD" w:rsidP="007C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50DD" w:rsidRDefault="00E050DD" w:rsidP="007C22A2">
      <w:r>
        <w:separator/>
      </w:r>
    </w:p>
  </w:footnote>
  <w:footnote w:type="continuationSeparator" w:id="0">
    <w:p w:rsidR="00E050DD" w:rsidRDefault="00E050DD" w:rsidP="007C2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545" w:rsidRDefault="00E93545" w:rsidP="007C22A2">
    <w:pPr>
      <w:jc w:val="center"/>
      <w:rPr>
        <w:rFonts w:ascii="Book Antiqua" w:hAnsi="Book Antiqua"/>
      </w:rPr>
    </w:pPr>
    <w:bookmarkStart w:id="1" w:name="OLE_LINK27"/>
    <w:bookmarkStart w:id="2" w:name="OLE_LINK26"/>
  </w:p>
  <w:tbl>
    <w:tblPr>
      <w:tblStyle w:val="Grigliatabella"/>
      <w:tblW w:w="99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63"/>
      <w:gridCol w:w="2146"/>
    </w:tblGrid>
    <w:tr w:rsidR="00E93545" w:rsidTr="007B3B38">
      <w:trPr>
        <w:trHeight w:val="1184"/>
      </w:trPr>
      <w:tc>
        <w:tcPr>
          <w:tcW w:w="7763" w:type="dxa"/>
        </w:tcPr>
        <w:p w:rsidR="00E93545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20"/>
              <w:szCs w:val="20"/>
            </w:rPr>
          </w:pPr>
          <w:r>
            <w:rPr>
              <w:rFonts w:ascii="Book Antiqua" w:hAnsi="Book Antiqua"/>
              <w:noProof/>
              <w:lang w:eastAsia="it-IT"/>
            </w:rPr>
            <w:drawing>
              <wp:inline distT="0" distB="0" distL="0" distR="0">
                <wp:extent cx="638175" cy="733425"/>
                <wp:effectExtent l="19050" t="0" r="9525" b="0"/>
                <wp:docPr id="1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4020" t="63889" r="46593" b="1697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E93545" w:rsidP="00E93545">
          <w:pPr>
            <w:pStyle w:val="Default"/>
            <w:jc w:val="center"/>
            <w:rPr>
              <w:rFonts w:ascii="Tahoma" w:hAnsi="Tahoma" w:cs="Tahoma"/>
            </w:rPr>
          </w:pPr>
          <w:r w:rsidRPr="007B3B38">
            <w:rPr>
              <w:rFonts w:ascii="Tahoma" w:hAnsi="Tahoma" w:cs="Tahoma"/>
              <w:bCs/>
            </w:rPr>
            <w:t>ISTITUTO COMPRENSIVO “NICHELINO II”</w:t>
          </w:r>
        </w:p>
        <w:p w:rsidR="00E93545" w:rsidRPr="007B3B38" w:rsidRDefault="00E93545" w:rsidP="00E93545">
          <w:pPr>
            <w:ind w:left="840" w:right="-82"/>
            <w:jc w:val="center"/>
            <w:rPr>
              <w:rFonts w:ascii="Tahoma" w:hAnsi="Tahoma" w:cs="Tahoma"/>
              <w:bCs/>
              <w:sz w:val="18"/>
              <w:szCs w:val="18"/>
            </w:rPr>
          </w:pPr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Via Sangone n. 34 – </w:t>
          </w:r>
          <w:proofErr w:type="gramStart"/>
          <w:r w:rsidRPr="007B3B38">
            <w:rPr>
              <w:rFonts w:ascii="Tahoma" w:hAnsi="Tahoma" w:cs="Tahoma"/>
              <w:bCs/>
              <w:sz w:val="18"/>
              <w:szCs w:val="18"/>
            </w:rPr>
            <w:t>10042  NICHELINO</w:t>
          </w:r>
          <w:proofErr w:type="gramEnd"/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 (TO) -  Tel.: 011/6051397</w:t>
          </w:r>
        </w:p>
        <w:p w:rsidR="00E93545" w:rsidRPr="00B7346E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18"/>
              <w:szCs w:val="18"/>
              <w:lang w:val="en-US"/>
            </w:rPr>
          </w:pPr>
          <w:r w:rsidRPr="00B7346E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C.F. </w:t>
          </w:r>
          <w:proofErr w:type="gramStart"/>
          <w:r w:rsidRPr="00B7346E">
            <w:rPr>
              <w:rFonts w:ascii="Tahoma" w:hAnsi="Tahoma" w:cs="Tahoma"/>
              <w:bCs/>
              <w:sz w:val="18"/>
              <w:szCs w:val="18"/>
              <w:lang w:val="en-US"/>
            </w:rPr>
            <w:t>94073460019  -</w:t>
          </w:r>
          <w:proofErr w:type="gramEnd"/>
          <w:r w:rsidRPr="00B7346E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 Cod. Mecc. TOIC8A6001</w:t>
          </w:r>
        </w:p>
        <w:p w:rsidR="00E93545" w:rsidRPr="00B7346E" w:rsidRDefault="00E93545" w:rsidP="00E93545">
          <w:pPr>
            <w:pStyle w:val="Default"/>
            <w:jc w:val="center"/>
            <w:rPr>
              <w:sz w:val="18"/>
              <w:szCs w:val="18"/>
              <w:lang w:val="en-US"/>
            </w:rPr>
          </w:pPr>
          <w:r w:rsidRPr="00B7346E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e-mail </w:t>
          </w:r>
          <w:r w:rsidR="00E050DD">
            <w:fldChar w:fldCharType="begin"/>
          </w:r>
          <w:r w:rsidR="00E050DD" w:rsidRPr="00642882">
            <w:rPr>
              <w:lang w:val="en-GB"/>
            </w:rPr>
            <w:instrText xml:space="preserve"> HYPERLINK "mailto:TOIC8A6001@istruzione.it" </w:instrText>
          </w:r>
          <w:r w:rsidR="00E050DD">
            <w:fldChar w:fldCharType="separate"/>
          </w:r>
          <w:r w:rsidRPr="00B7346E">
            <w:rPr>
              <w:rStyle w:val="Collegamentoipertestuale"/>
              <w:rFonts w:ascii="Tahoma" w:hAnsi="Tahoma" w:cs="Tahoma"/>
              <w:bCs/>
              <w:sz w:val="18"/>
              <w:szCs w:val="18"/>
              <w:lang w:val="en-US"/>
            </w:rPr>
            <w:t>TOIC8A6001@istruzione.it</w:t>
          </w:r>
          <w:r w:rsidR="00E050DD">
            <w:rPr>
              <w:rStyle w:val="Collegamentoipertestuale"/>
              <w:rFonts w:ascii="Tahoma" w:hAnsi="Tahoma" w:cs="Tahoma"/>
              <w:bCs/>
              <w:sz w:val="18"/>
              <w:szCs w:val="18"/>
              <w:lang w:val="en-US"/>
            </w:rPr>
            <w:fldChar w:fldCharType="end"/>
          </w:r>
          <w:hyperlink r:id="rId2" w:history="1">
            <w:r w:rsidRPr="00B7346E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US"/>
              </w:rPr>
              <w:t>TOIC8A6001@pec.istruzione.it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  <w:r w:rsidRPr="009909F6">
            <w:rPr>
              <w:sz w:val="18"/>
              <w:szCs w:val="18"/>
              <w:lang w:val="en-GB"/>
            </w:rPr>
            <w:t xml:space="preserve">Sito web: </w:t>
          </w:r>
          <w:hyperlink r:id="rId3" w:history="1">
            <w:r w:rsidRPr="009909F6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GB"/>
              </w:rPr>
              <w:t>www.icnichelino2.edu.it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</w:p>
        <w:p w:rsidR="009D7D15" w:rsidRPr="009909F6" w:rsidRDefault="009D7D15" w:rsidP="00831ADD">
          <w:pPr>
            <w:pStyle w:val="Default"/>
            <w:jc w:val="center"/>
            <w:rPr>
              <w:lang w:val="en-GB"/>
            </w:rPr>
          </w:pPr>
        </w:p>
      </w:tc>
      <w:tc>
        <w:tcPr>
          <w:tcW w:w="2146" w:type="dxa"/>
        </w:tcPr>
        <w:p w:rsidR="00E93545" w:rsidRDefault="008E24AF" w:rsidP="00831ADD">
          <w:pPr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  <w:noProof/>
            </w:rPr>
            <w:drawing>
              <wp:inline distT="0" distB="0" distL="0" distR="0">
                <wp:extent cx="1130611" cy="1519707"/>
                <wp:effectExtent l="19050" t="0" r="0" b="0"/>
                <wp:docPr id="2" name="Immagine 1" descr="C:\Users\UTENTE\ARTIRIO\IMMAGINI\Cattura logo_SCU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ARTIRIO\IMMAGINI\Cattura logo_SCU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81" cy="152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DC1821" w:rsidP="00E93545">
          <w:pPr>
            <w:rPr>
              <w:rFonts w:ascii="Book Antiqua" w:hAnsi="Book Antiqua"/>
              <w:b/>
              <w:i/>
              <w:color w:val="00823B"/>
              <w:sz w:val="16"/>
              <w:szCs w:val="16"/>
            </w:rPr>
          </w:pPr>
          <w:r w:rsidRPr="007B3B38">
            <w:rPr>
              <w:rFonts w:ascii="Book Antiqua" w:hAnsi="Book Antiqua"/>
              <w:b/>
              <w:i/>
              <w:color w:val="00823B"/>
              <w:sz w:val="16"/>
              <w:szCs w:val="16"/>
            </w:rPr>
            <w:t>… Insieme verso il Futuro</w:t>
          </w:r>
          <w:bookmarkEnd w:id="1"/>
          <w:bookmarkEnd w:id="2"/>
        </w:p>
      </w:tc>
    </w:tr>
  </w:tbl>
  <w:p w:rsidR="007C22A2" w:rsidRDefault="009D7D15" w:rsidP="009D7D15">
    <w:pPr>
      <w:pStyle w:val="Intestazione"/>
    </w:pPr>
    <w:r>
      <w:rPr>
        <w:noProof/>
      </w:rPr>
      <w:drawing>
        <wp:inline distT="0" distB="0" distL="0" distR="0">
          <wp:extent cx="6127750" cy="1049926"/>
          <wp:effectExtent l="19050" t="0" r="6350" b="0"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0584" cy="10555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7D15" w:rsidRDefault="009D7D15" w:rsidP="009D7D1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C15A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509D6045"/>
    <w:multiLevelType w:val="singleLevel"/>
    <w:tmpl w:val="C29C65B0"/>
    <w:lvl w:ilvl="0">
      <w:numFmt w:val="bullet"/>
      <w:lvlText w:val=""/>
      <w:lvlJc w:val="left"/>
      <w:pPr>
        <w:tabs>
          <w:tab w:val="num" w:pos="708"/>
        </w:tabs>
        <w:ind w:left="708" w:hanging="708"/>
      </w:pPr>
      <w:rPr>
        <w:rFonts w:ascii="Symbol" w:hAnsi="Symbol" w:hint="default"/>
      </w:rPr>
    </w:lvl>
  </w:abstractNum>
  <w:abstractNum w:abstractNumId="2" w15:restartNumberingAfterBreak="0">
    <w:nsid w:val="6C8D3A50"/>
    <w:multiLevelType w:val="singleLevel"/>
    <w:tmpl w:val="C29C65B0"/>
    <w:lvl w:ilvl="0">
      <w:numFmt w:val="bullet"/>
      <w:lvlText w:val=""/>
      <w:lvlJc w:val="left"/>
      <w:pPr>
        <w:tabs>
          <w:tab w:val="num" w:pos="708"/>
        </w:tabs>
        <w:ind w:left="708" w:hanging="708"/>
      </w:pPr>
      <w:rPr>
        <w:rFonts w:ascii="Symbol" w:hAnsi="Symbol" w:hint="default"/>
      </w:rPr>
    </w:lvl>
  </w:abstractNum>
  <w:abstractNum w:abstractNumId="3" w15:restartNumberingAfterBreak="0">
    <w:nsid w:val="7E677F8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D2A"/>
    <w:rsid w:val="00062582"/>
    <w:rsid w:val="000B2D3C"/>
    <w:rsid w:val="00151500"/>
    <w:rsid w:val="001817D2"/>
    <w:rsid w:val="00194CCD"/>
    <w:rsid w:val="001D06D3"/>
    <w:rsid w:val="002228A4"/>
    <w:rsid w:val="002671D4"/>
    <w:rsid w:val="002709F4"/>
    <w:rsid w:val="002C4111"/>
    <w:rsid w:val="003014F7"/>
    <w:rsid w:val="003104BC"/>
    <w:rsid w:val="0032213D"/>
    <w:rsid w:val="003637C9"/>
    <w:rsid w:val="00366B2A"/>
    <w:rsid w:val="003C6B5F"/>
    <w:rsid w:val="0046301F"/>
    <w:rsid w:val="00495155"/>
    <w:rsid w:val="004F6C99"/>
    <w:rsid w:val="005D357E"/>
    <w:rsid w:val="00642882"/>
    <w:rsid w:val="006B1FA0"/>
    <w:rsid w:val="006B4545"/>
    <w:rsid w:val="00713D2A"/>
    <w:rsid w:val="007621B0"/>
    <w:rsid w:val="007B3B38"/>
    <w:rsid w:val="007C22A2"/>
    <w:rsid w:val="00831ADD"/>
    <w:rsid w:val="008D6D90"/>
    <w:rsid w:val="008D7E02"/>
    <w:rsid w:val="008E24AF"/>
    <w:rsid w:val="008F54B1"/>
    <w:rsid w:val="00915983"/>
    <w:rsid w:val="00921F7A"/>
    <w:rsid w:val="009431C2"/>
    <w:rsid w:val="00946484"/>
    <w:rsid w:val="00986842"/>
    <w:rsid w:val="009909F6"/>
    <w:rsid w:val="009D7D15"/>
    <w:rsid w:val="00A36593"/>
    <w:rsid w:val="00B7346E"/>
    <w:rsid w:val="00C83394"/>
    <w:rsid w:val="00D12BCE"/>
    <w:rsid w:val="00D62662"/>
    <w:rsid w:val="00DB15EC"/>
    <w:rsid w:val="00DC1821"/>
    <w:rsid w:val="00DD5998"/>
    <w:rsid w:val="00E050DD"/>
    <w:rsid w:val="00E25E89"/>
    <w:rsid w:val="00E7104A"/>
    <w:rsid w:val="00E93545"/>
    <w:rsid w:val="00ED4B66"/>
    <w:rsid w:val="00EF2766"/>
    <w:rsid w:val="00F71E85"/>
    <w:rsid w:val="00FD4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19123"/>
  <w15:docId w15:val="{D880330B-63EA-4521-B2F3-5A3EFBA4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B1FA0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B7346E"/>
    <w:pPr>
      <w:keepNext/>
      <w:jc w:val="center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rsid w:val="00B7346E"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B7346E"/>
    <w:pPr>
      <w:keepNext/>
      <w:jc w:val="both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6B1FA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B1F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B1FA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1F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1FA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B15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E71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7621B0"/>
    <w:rPr>
      <w:b/>
      <w:b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22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22A2"/>
    <w:rPr>
      <w:rFonts w:ascii="Times New Roman" w:eastAsia="Times New Roman" w:hAnsi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821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B7346E"/>
    <w:rPr>
      <w:rFonts w:ascii="Times New Roman" w:eastAsia="Times New Roman" w:hAnsi="Times New Roman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B7346E"/>
    <w:rPr>
      <w:rFonts w:ascii="Times New Roman" w:eastAsia="Times New Roman" w:hAnsi="Times New Roman"/>
      <w:b/>
      <w:sz w:val="22"/>
    </w:rPr>
  </w:style>
  <w:style w:type="character" w:customStyle="1" w:styleId="Titolo4Carattere">
    <w:name w:val="Titolo 4 Carattere"/>
    <w:basedOn w:val="Carpredefinitoparagrafo"/>
    <w:link w:val="Titolo4"/>
    <w:rsid w:val="00B7346E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nichelino2.edu.it" TargetMode="External"/><Relationship Id="rId2" Type="http://schemas.openxmlformats.org/officeDocument/2006/relationships/hyperlink" Target="mailto:TOIC8A6001@pec.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I\Downloads\A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AA.dotx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Links>
    <vt:vector size="24" baseType="variant">
      <vt:variant>
        <vt:i4>3997717</vt:i4>
      </vt:variant>
      <vt:variant>
        <vt:i4>9</vt:i4>
      </vt:variant>
      <vt:variant>
        <vt:i4>0</vt:i4>
      </vt:variant>
      <vt:variant>
        <vt:i4>5</vt:i4>
      </vt:variant>
      <vt:variant>
        <vt:lpwstr>mailto:uspto@istruzione.it</vt:lpwstr>
      </vt:variant>
      <vt:variant>
        <vt:lpwstr/>
      </vt:variant>
      <vt:variant>
        <vt:i4>5373986</vt:i4>
      </vt:variant>
      <vt:variant>
        <vt:i4>6</vt:i4>
      </vt:variant>
      <vt:variant>
        <vt:i4>0</vt:i4>
      </vt:variant>
      <vt:variant>
        <vt:i4>5</vt:i4>
      </vt:variant>
      <vt:variant>
        <vt:lpwstr>mailto:direzione-piemonte@istruzione.it</vt:lpwstr>
      </vt:variant>
      <vt:variant>
        <vt:lpwstr/>
      </vt:variant>
      <vt:variant>
        <vt:i4>5374068</vt:i4>
      </vt:variant>
      <vt:variant>
        <vt:i4>3</vt:i4>
      </vt:variant>
      <vt:variant>
        <vt:i4>0</vt:i4>
      </vt:variant>
      <vt:variant>
        <vt:i4>5</vt:i4>
      </vt:variant>
      <vt:variant>
        <vt:lpwstr>mailto:TOIC8A6001@pec.istruzione.it</vt:lpwstr>
      </vt:variant>
      <vt:variant>
        <vt:lpwstr/>
      </vt:variant>
      <vt:variant>
        <vt:i4>1638503</vt:i4>
      </vt:variant>
      <vt:variant>
        <vt:i4>0</vt:i4>
      </vt:variant>
      <vt:variant>
        <vt:i4>0</vt:i4>
      </vt:variant>
      <vt:variant>
        <vt:i4>5</vt:i4>
      </vt:variant>
      <vt:variant>
        <vt:lpwstr>mailto:TOIC8A6001@istruzione.it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Artirio Salvatore</cp:lastModifiedBy>
  <cp:revision>2</cp:revision>
  <cp:lastPrinted>2019-04-25T07:01:00Z</cp:lastPrinted>
  <dcterms:created xsi:type="dcterms:W3CDTF">2019-09-06T17:06:00Z</dcterms:created>
  <dcterms:modified xsi:type="dcterms:W3CDTF">2019-09-06T17:06:00Z</dcterms:modified>
</cp:coreProperties>
</file>