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7D7" w:rsidRPr="005C07D7" w:rsidRDefault="005C07D7" w:rsidP="005C07D7">
      <w:pPr>
        <w:pStyle w:val="Titolo6"/>
        <w:numPr>
          <w:ilvl w:val="0"/>
          <w:numId w:val="0"/>
        </w:numPr>
        <w:tabs>
          <w:tab w:val="left" w:pos="0"/>
        </w:tabs>
        <w:rPr>
          <w:rFonts w:ascii="Arial" w:hAnsi="Arial" w:cs="Arial"/>
          <w:sz w:val="24"/>
          <w:szCs w:val="24"/>
          <w:u w:val="single"/>
        </w:rPr>
      </w:pPr>
      <w:r w:rsidRPr="005C07D7">
        <w:rPr>
          <w:rFonts w:ascii="Arial" w:hAnsi="Arial" w:cs="Arial"/>
          <w:sz w:val="24"/>
          <w:szCs w:val="24"/>
          <w:u w:val="single"/>
        </w:rPr>
        <w:t xml:space="preserve">DOMANDA PER USUFRUIRE DELL'INTERDIZIONE DAL LAVORO PER </w:t>
      </w:r>
      <w:r w:rsidR="007D280C" w:rsidRPr="005C07D7">
        <w:rPr>
          <w:rFonts w:ascii="Arial" w:hAnsi="Arial" w:cs="Arial"/>
          <w:sz w:val="24"/>
          <w:szCs w:val="24"/>
          <w:u w:val="single"/>
        </w:rPr>
        <w:t>GRAVI COMPLICANZE</w:t>
      </w:r>
      <w:r w:rsidRPr="005C07D7">
        <w:rPr>
          <w:rFonts w:ascii="Arial" w:hAnsi="Arial" w:cs="Arial"/>
          <w:sz w:val="24"/>
          <w:szCs w:val="24"/>
          <w:u w:val="single"/>
        </w:rPr>
        <w:t xml:space="preserve"> DELLA GESTAZIONE </w:t>
      </w:r>
    </w:p>
    <w:p w:rsidR="005C07D7" w:rsidRPr="005C07D7" w:rsidRDefault="005C07D7" w:rsidP="005C07D7">
      <w:pPr>
        <w:pStyle w:val="Corpotesto"/>
        <w:jc w:val="center"/>
        <w:rPr>
          <w:rFonts w:cs="Arial"/>
          <w:b/>
          <w:sz w:val="24"/>
          <w:szCs w:val="24"/>
          <w:u w:val="single"/>
        </w:rPr>
      </w:pPr>
    </w:p>
    <w:p w:rsidR="005C07D7" w:rsidRPr="005C07D7" w:rsidRDefault="005C07D7" w:rsidP="005C07D7">
      <w:pPr>
        <w:pStyle w:val="Titolo5"/>
        <w:numPr>
          <w:ilvl w:val="0"/>
          <w:numId w:val="0"/>
        </w:numPr>
        <w:tabs>
          <w:tab w:val="left" w:pos="0"/>
        </w:tabs>
        <w:jc w:val="center"/>
        <w:rPr>
          <w:rFonts w:ascii="Arial" w:hAnsi="Arial" w:cs="Arial"/>
          <w:szCs w:val="24"/>
        </w:rPr>
      </w:pPr>
      <w:r w:rsidRPr="005C07D7">
        <w:rPr>
          <w:rFonts w:ascii="Arial" w:hAnsi="Arial" w:cs="Arial"/>
          <w:szCs w:val="24"/>
        </w:rPr>
        <w:t xml:space="preserve">                   </w:t>
      </w:r>
    </w:p>
    <w:p w:rsidR="005C07D7" w:rsidRPr="005C07D7" w:rsidRDefault="005C07D7" w:rsidP="005C07D7">
      <w:pPr>
        <w:ind w:left="5040"/>
        <w:rPr>
          <w:rFonts w:ascii="Arial" w:hAnsi="Arial" w:cs="Arial"/>
          <w:lang w:eastAsia="ar-SA"/>
        </w:rPr>
      </w:pPr>
      <w:r w:rsidRPr="005C07D7">
        <w:rPr>
          <w:rFonts w:ascii="Arial" w:hAnsi="Arial" w:cs="Arial"/>
        </w:rPr>
        <w:t xml:space="preserve">Al Dirigente Scolastico </w:t>
      </w:r>
    </w:p>
    <w:p w:rsidR="005C07D7" w:rsidRPr="005C07D7" w:rsidRDefault="005C07D7" w:rsidP="005C07D7">
      <w:pPr>
        <w:ind w:left="5040"/>
        <w:rPr>
          <w:rFonts w:ascii="Arial" w:hAnsi="Arial" w:cs="Arial"/>
          <w:lang w:eastAsia="ar-SA"/>
        </w:rPr>
      </w:pPr>
      <w:r w:rsidRPr="005C07D7">
        <w:rPr>
          <w:rFonts w:ascii="Arial" w:hAnsi="Arial" w:cs="Arial"/>
        </w:rPr>
        <w:t>dell'I.C. “NICHELINO II”</w:t>
      </w:r>
    </w:p>
    <w:p w:rsidR="005C07D7" w:rsidRPr="005C07D7" w:rsidRDefault="005C07D7" w:rsidP="005C07D7">
      <w:pPr>
        <w:ind w:left="5040"/>
        <w:rPr>
          <w:rFonts w:ascii="Arial" w:hAnsi="Arial" w:cs="Arial"/>
          <w:lang w:eastAsia="ar-SA"/>
        </w:rPr>
      </w:pPr>
      <w:r w:rsidRPr="005C07D7">
        <w:rPr>
          <w:rFonts w:ascii="Arial" w:hAnsi="Arial" w:cs="Arial"/>
        </w:rPr>
        <w:t>Via S</w:t>
      </w:r>
      <w:r w:rsidR="007D280C">
        <w:rPr>
          <w:rFonts w:ascii="Arial" w:hAnsi="Arial" w:cs="Arial"/>
        </w:rPr>
        <w:t>angone,</w:t>
      </w:r>
      <w:r w:rsidRPr="005C07D7">
        <w:rPr>
          <w:rFonts w:ascii="Arial" w:hAnsi="Arial" w:cs="Arial"/>
        </w:rPr>
        <w:t xml:space="preserve"> 34</w:t>
      </w:r>
    </w:p>
    <w:p w:rsidR="005C07D7" w:rsidRPr="005C07D7" w:rsidRDefault="005C07D7" w:rsidP="005C07D7">
      <w:pPr>
        <w:ind w:left="5040"/>
        <w:rPr>
          <w:rFonts w:ascii="Arial" w:hAnsi="Arial" w:cs="Arial"/>
          <w:lang w:eastAsia="ar-SA"/>
        </w:rPr>
      </w:pPr>
      <w:r w:rsidRPr="005C07D7">
        <w:rPr>
          <w:rFonts w:ascii="Arial" w:hAnsi="Arial" w:cs="Arial"/>
        </w:rPr>
        <w:t xml:space="preserve">10042 - NICHELINO 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>La sottoscritta…………………………………………………………………......................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 xml:space="preserve"> nata a ….............................……………il ……………………………………</w:t>
      </w:r>
      <w:r w:rsidR="007D280C">
        <w:rPr>
          <w:rFonts w:ascii="Arial" w:hAnsi="Arial" w:cs="Arial"/>
        </w:rPr>
        <w:t>…………</w:t>
      </w:r>
      <w:r w:rsidRPr="005C07D7">
        <w:rPr>
          <w:rFonts w:ascii="Arial" w:hAnsi="Arial" w:cs="Arial"/>
        </w:rPr>
        <w:t xml:space="preserve">  in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 xml:space="preserve"> servizio presso codesta scuola in qualità di................................................................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>chiede di poter usufruire dell'interdizione dal lavoro per gravi complicanze della gestazione, prevista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 xml:space="preserve"> dall'art.15 della legge 30/12/1971 n. 1204 a decorrere dal .</w:t>
      </w:r>
      <w:r>
        <w:rPr>
          <w:rFonts w:asciiTheme="minorBidi" w:hAnsiTheme="minorBidi" w:cstheme="minorBidi"/>
        </w:rPr>
        <w:t xml:space="preserve">.............................. 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>A tal fine allega:</w:t>
      </w:r>
    </w:p>
    <w:p w:rsidR="005C07D7" w:rsidRPr="005C07D7" w:rsidRDefault="005C07D7" w:rsidP="005C07D7">
      <w:pPr>
        <w:widowControl w:val="0"/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5C07D7">
        <w:rPr>
          <w:rFonts w:ascii="Arial" w:hAnsi="Arial" w:cs="Arial"/>
        </w:rPr>
        <w:t>copia del certificato medico di gravidanza;</w:t>
      </w:r>
    </w:p>
    <w:p w:rsidR="005C07D7" w:rsidRPr="005C07D7" w:rsidRDefault="005C07D7" w:rsidP="005C07D7">
      <w:pPr>
        <w:widowControl w:val="0"/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5C07D7">
        <w:rPr>
          <w:rFonts w:ascii="Arial" w:hAnsi="Arial" w:cs="Arial"/>
        </w:rPr>
        <w:t>copia del certificato medico attestante le gravi complicanze della gestazione e il periodo di astensione del lavoro;</w:t>
      </w:r>
    </w:p>
    <w:p w:rsidR="005C07D7" w:rsidRPr="005C07D7" w:rsidRDefault="005C07D7" w:rsidP="005C07D7">
      <w:pPr>
        <w:widowControl w:val="0"/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5C07D7">
        <w:rPr>
          <w:rFonts w:ascii="Arial" w:hAnsi="Arial" w:cs="Arial"/>
        </w:rPr>
        <w:t>copia dell'istanza prodotta all'ispettorato del lavoro;</w:t>
      </w:r>
    </w:p>
    <w:p w:rsidR="005C07D7" w:rsidRPr="005C07D7" w:rsidRDefault="005C07D7" w:rsidP="005C07D7">
      <w:pPr>
        <w:widowControl w:val="0"/>
        <w:numPr>
          <w:ilvl w:val="0"/>
          <w:numId w:val="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5C07D7">
        <w:rPr>
          <w:rFonts w:ascii="Arial" w:hAnsi="Arial" w:cs="Arial"/>
        </w:rPr>
        <w:t xml:space="preserve">copia della ricevuta di tale istanza, rilasciata dall'ispettorato del lavoro, con riserva di esibire, non appena possibile, il relativo provvedimento dell'ispettorato medesimo. 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>………………………, data……………………</w:t>
      </w:r>
      <w:bookmarkStart w:id="0" w:name="_GoBack"/>
      <w:bookmarkEnd w:id="0"/>
      <w:r w:rsidR="007D280C" w:rsidRPr="005C07D7">
        <w:rPr>
          <w:rFonts w:ascii="Arial" w:hAnsi="Arial" w:cs="Arial"/>
        </w:rPr>
        <w:t>……</w:t>
      </w:r>
      <w:r w:rsidRPr="005C07D7">
        <w:rPr>
          <w:rFonts w:ascii="Arial" w:hAnsi="Arial" w:cs="Arial"/>
        </w:rPr>
        <w:t>.</w:t>
      </w:r>
    </w:p>
    <w:p w:rsidR="005C07D7" w:rsidRPr="005C07D7" w:rsidRDefault="005C07D7" w:rsidP="005C07D7">
      <w:pPr>
        <w:rPr>
          <w:rFonts w:ascii="Arial" w:hAnsi="Arial" w:cs="Arial"/>
        </w:rPr>
      </w:pPr>
    </w:p>
    <w:p w:rsidR="005C07D7" w:rsidRPr="005C07D7" w:rsidRDefault="005C07D7" w:rsidP="005C07D7">
      <w:pPr>
        <w:rPr>
          <w:rFonts w:ascii="Arial" w:hAnsi="Arial" w:cs="Arial"/>
        </w:rPr>
      </w:pP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</w:p>
    <w:p w:rsidR="00822812" w:rsidRPr="00822812" w:rsidRDefault="005C07D7" w:rsidP="00822812">
      <w:pPr>
        <w:rPr>
          <w:rFonts w:ascii="Arial" w:hAnsi="Arial" w:cs="Arial"/>
        </w:rPr>
      </w:pP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</w:r>
      <w:r w:rsidRPr="005C07D7">
        <w:rPr>
          <w:rFonts w:ascii="Arial" w:hAnsi="Arial" w:cs="Arial"/>
        </w:rPr>
        <w:tab/>
        <w:t>firma……………………………………………………</w:t>
      </w:r>
    </w:p>
    <w:sectPr w:rsidR="00822812" w:rsidRPr="00822812" w:rsidSect="00F71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DFD" w:rsidRDefault="00552DFD" w:rsidP="007C22A2">
      <w:r>
        <w:separator/>
      </w:r>
    </w:p>
  </w:endnote>
  <w:endnote w:type="continuationSeparator" w:id="0">
    <w:p w:rsidR="00552DFD" w:rsidRDefault="00552DFD" w:rsidP="007C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DFD" w:rsidRDefault="00552DFD" w:rsidP="007C22A2">
      <w:r>
        <w:separator/>
      </w:r>
    </w:p>
  </w:footnote>
  <w:footnote w:type="continuationSeparator" w:id="0">
    <w:p w:rsidR="00552DFD" w:rsidRDefault="00552DFD" w:rsidP="007C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45" w:rsidRDefault="00E93545" w:rsidP="007C22A2">
    <w:pPr>
      <w:jc w:val="center"/>
      <w:rPr>
        <w:rFonts w:ascii="Book Antiqua" w:hAnsi="Book Antiqua"/>
      </w:rPr>
    </w:pPr>
    <w:bookmarkStart w:id="1" w:name="OLE_LINK27"/>
    <w:bookmarkStart w:id="2" w:name="OLE_LINK26"/>
  </w:p>
  <w:tbl>
    <w:tblPr>
      <w:tblStyle w:val="Grigliatabella"/>
      <w:tblW w:w="99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63"/>
      <w:gridCol w:w="2146"/>
    </w:tblGrid>
    <w:tr w:rsidR="00E93545" w:rsidTr="007B3B38">
      <w:trPr>
        <w:trHeight w:val="1184"/>
      </w:trPr>
      <w:tc>
        <w:tcPr>
          <w:tcW w:w="7763" w:type="dxa"/>
        </w:tcPr>
        <w:p w:rsidR="00E93545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20"/>
              <w:szCs w:val="20"/>
            </w:rPr>
          </w:pPr>
          <w:r>
            <w:rPr>
              <w:rFonts w:ascii="Book Antiqua" w:hAnsi="Book Antiqua"/>
              <w:noProof/>
              <w:lang w:eastAsia="it-IT"/>
            </w:rPr>
            <w:drawing>
              <wp:inline distT="0" distB="0" distL="0" distR="0">
                <wp:extent cx="638175" cy="733425"/>
                <wp:effectExtent l="19050" t="0" r="9525" b="0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4020" t="63889" r="46593" b="169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E93545" w:rsidP="00E93545">
          <w:pPr>
            <w:pStyle w:val="Default"/>
            <w:jc w:val="center"/>
            <w:rPr>
              <w:rFonts w:ascii="Tahoma" w:hAnsi="Tahoma" w:cs="Tahoma"/>
            </w:rPr>
          </w:pPr>
          <w:r w:rsidRPr="007B3B38">
            <w:rPr>
              <w:rFonts w:ascii="Tahoma" w:hAnsi="Tahoma" w:cs="Tahoma"/>
              <w:bCs/>
            </w:rPr>
            <w:t>ISTITUTO COMPRENSIVO “NICHELINO II”</w:t>
          </w:r>
        </w:p>
        <w:p w:rsidR="00E93545" w:rsidRPr="007B3B38" w:rsidRDefault="00E93545" w:rsidP="00E93545">
          <w:pPr>
            <w:ind w:left="840" w:right="-82"/>
            <w:jc w:val="center"/>
            <w:rPr>
              <w:rFonts w:ascii="Tahoma" w:hAnsi="Tahoma" w:cs="Tahoma"/>
              <w:bCs/>
              <w:sz w:val="18"/>
              <w:szCs w:val="18"/>
            </w:rPr>
          </w:pPr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Via Sangone n. 34 – </w:t>
          </w:r>
          <w:proofErr w:type="gramStart"/>
          <w:r w:rsidRPr="007B3B38">
            <w:rPr>
              <w:rFonts w:ascii="Tahoma" w:hAnsi="Tahoma" w:cs="Tahoma"/>
              <w:bCs/>
              <w:sz w:val="18"/>
              <w:szCs w:val="18"/>
            </w:rPr>
            <w:t>10042  NICHELINO</w:t>
          </w:r>
          <w:proofErr w:type="gramEnd"/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 (TO) -  Tel.: 011/6051397</w:t>
          </w:r>
        </w:p>
        <w:p w:rsidR="00E93545" w:rsidRPr="005C07D7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18"/>
              <w:szCs w:val="18"/>
              <w:lang w:val="en-US"/>
            </w:rPr>
          </w:pPr>
          <w:r w:rsidRPr="005C07D7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C.F. </w:t>
          </w:r>
          <w:proofErr w:type="gramStart"/>
          <w:r w:rsidRPr="005C07D7">
            <w:rPr>
              <w:rFonts w:ascii="Tahoma" w:hAnsi="Tahoma" w:cs="Tahoma"/>
              <w:bCs/>
              <w:sz w:val="18"/>
              <w:szCs w:val="18"/>
              <w:lang w:val="en-US"/>
            </w:rPr>
            <w:t>94073460019  -</w:t>
          </w:r>
          <w:proofErr w:type="gramEnd"/>
          <w:r w:rsidRPr="005C07D7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 Cod. Mecc. TOIC8A6001</w:t>
          </w:r>
        </w:p>
        <w:p w:rsidR="00E93545" w:rsidRPr="005C07D7" w:rsidRDefault="00E93545" w:rsidP="00E93545">
          <w:pPr>
            <w:pStyle w:val="Default"/>
            <w:jc w:val="center"/>
            <w:rPr>
              <w:sz w:val="18"/>
              <w:szCs w:val="18"/>
              <w:lang w:val="en-US"/>
            </w:rPr>
          </w:pPr>
          <w:r w:rsidRPr="005C07D7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e-mail </w:t>
          </w:r>
          <w:r w:rsidR="00552DFD">
            <w:fldChar w:fldCharType="begin"/>
          </w:r>
          <w:r w:rsidR="00552DFD" w:rsidRPr="007D280C">
            <w:rPr>
              <w:lang w:val="en-GB"/>
            </w:rPr>
            <w:instrText xml:space="preserve"> HYPERLINK "mailto:TOIC8A6001@istruzione.it" </w:instrText>
          </w:r>
          <w:r w:rsidR="00552DFD">
            <w:fldChar w:fldCharType="separate"/>
          </w:r>
          <w:r w:rsidRPr="005C07D7">
            <w:rPr>
              <w:rStyle w:val="Collegamentoipertestuale"/>
              <w:rFonts w:ascii="Tahoma" w:hAnsi="Tahoma" w:cs="Tahoma"/>
              <w:bCs/>
              <w:sz w:val="18"/>
              <w:szCs w:val="18"/>
              <w:lang w:val="en-US"/>
            </w:rPr>
            <w:t>TOIC8A6001@istruzione.it</w:t>
          </w:r>
          <w:r w:rsidR="00552DFD">
            <w:rPr>
              <w:rStyle w:val="Collegamentoipertestuale"/>
              <w:rFonts w:ascii="Tahoma" w:hAnsi="Tahoma" w:cs="Tahoma"/>
              <w:bCs/>
              <w:sz w:val="18"/>
              <w:szCs w:val="18"/>
              <w:lang w:val="en-US"/>
            </w:rPr>
            <w:fldChar w:fldCharType="end"/>
          </w:r>
          <w:hyperlink r:id="rId2" w:history="1">
            <w:r w:rsidRPr="005C07D7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US"/>
              </w:rPr>
              <w:t>TOIC8A6001@pec.istruzione.it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  <w:r w:rsidRPr="009909F6">
            <w:rPr>
              <w:sz w:val="18"/>
              <w:szCs w:val="18"/>
              <w:lang w:val="en-GB"/>
            </w:rPr>
            <w:t xml:space="preserve">Sito web: </w:t>
          </w:r>
          <w:hyperlink r:id="rId3" w:history="1">
            <w:r w:rsidRPr="009909F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GB"/>
              </w:rPr>
              <w:t>www.icnichelino2.edu.it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</w:p>
        <w:p w:rsidR="009D7D15" w:rsidRPr="009909F6" w:rsidRDefault="009D7D15" w:rsidP="00831ADD">
          <w:pPr>
            <w:pStyle w:val="Default"/>
            <w:jc w:val="center"/>
            <w:rPr>
              <w:lang w:val="en-GB"/>
            </w:rPr>
          </w:pPr>
        </w:p>
      </w:tc>
      <w:tc>
        <w:tcPr>
          <w:tcW w:w="2146" w:type="dxa"/>
        </w:tcPr>
        <w:p w:rsidR="00E93545" w:rsidRDefault="008E24AF" w:rsidP="00831ADD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</w:rPr>
            <w:drawing>
              <wp:inline distT="0" distB="0" distL="0" distR="0">
                <wp:extent cx="1130611" cy="1519707"/>
                <wp:effectExtent l="19050" t="0" r="0" b="0"/>
                <wp:docPr id="2" name="Immagine 1" descr="C:\Users\UTENTE\ARTIRIO\IMMAGINI\Cattura logo_SCU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ARTIRIO\IMMAGINI\Cattura logo_SCU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81" cy="152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DC1821" w:rsidP="00E93545">
          <w:pPr>
            <w:rPr>
              <w:rFonts w:ascii="Book Antiqua" w:hAnsi="Book Antiqua"/>
              <w:b/>
              <w:i/>
              <w:color w:val="00823B"/>
              <w:sz w:val="16"/>
              <w:szCs w:val="16"/>
            </w:rPr>
          </w:pPr>
          <w:r w:rsidRPr="007B3B38">
            <w:rPr>
              <w:rFonts w:ascii="Book Antiqua" w:hAnsi="Book Antiqua"/>
              <w:b/>
              <w:i/>
              <w:color w:val="00823B"/>
              <w:sz w:val="16"/>
              <w:szCs w:val="16"/>
            </w:rPr>
            <w:t>… Insieme verso il Futuro</w:t>
          </w:r>
          <w:bookmarkEnd w:id="1"/>
          <w:bookmarkEnd w:id="2"/>
        </w:p>
      </w:tc>
    </w:tr>
  </w:tbl>
  <w:p w:rsidR="007C22A2" w:rsidRDefault="009D7D15" w:rsidP="009D7D15">
    <w:pPr>
      <w:pStyle w:val="Intestazione"/>
    </w:pPr>
    <w:r>
      <w:rPr>
        <w:noProof/>
      </w:rPr>
      <w:drawing>
        <wp:inline distT="0" distB="0" distL="0" distR="0">
          <wp:extent cx="6127750" cy="1049926"/>
          <wp:effectExtent l="19050" t="0" r="635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584" cy="1055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7D15" w:rsidRDefault="009D7D15" w:rsidP="009D7D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D426B00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start w:val="1"/>
      <w:numFmt w:val="none"/>
      <w:pStyle w:val="Titolo5"/>
      <w:lvlText w:val=""/>
      <w:legacy w:legacy="1" w:legacySpace="0" w:legacyIndent="0"/>
      <w:lvlJc w:val="left"/>
    </w:lvl>
    <w:lvl w:ilvl="5">
      <w:start w:val="1"/>
      <w:numFmt w:val="none"/>
      <w:pStyle w:val="Titolo6"/>
      <w:lvlText w:val=""/>
      <w:legacy w:legacy="1" w:legacySpace="0" w:legacyIndent="0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2EB50EB6"/>
    <w:multiLevelType w:val="singleLevel"/>
    <w:tmpl w:val="FB6275D4"/>
    <w:lvl w:ilvl="0">
      <w:start w:val="1"/>
      <w:numFmt w:val="decimal"/>
      <w:lvlText w:val="%1"/>
      <w:legacy w:legacy="1" w:legacySpace="0" w:legacyIndent="360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D2A"/>
    <w:rsid w:val="00062582"/>
    <w:rsid w:val="000B2D3C"/>
    <w:rsid w:val="001817D2"/>
    <w:rsid w:val="00194CCD"/>
    <w:rsid w:val="001D06D3"/>
    <w:rsid w:val="002228A4"/>
    <w:rsid w:val="002671D4"/>
    <w:rsid w:val="002709F4"/>
    <w:rsid w:val="002C4111"/>
    <w:rsid w:val="003014F7"/>
    <w:rsid w:val="003104BC"/>
    <w:rsid w:val="0032213D"/>
    <w:rsid w:val="003637C9"/>
    <w:rsid w:val="00366B2A"/>
    <w:rsid w:val="003C6B5F"/>
    <w:rsid w:val="004425D1"/>
    <w:rsid w:val="0046301F"/>
    <w:rsid w:val="00495155"/>
    <w:rsid w:val="00552DFD"/>
    <w:rsid w:val="005C07D7"/>
    <w:rsid w:val="005D357E"/>
    <w:rsid w:val="006B1FA0"/>
    <w:rsid w:val="006B4545"/>
    <w:rsid w:val="00713D2A"/>
    <w:rsid w:val="00714C93"/>
    <w:rsid w:val="007621B0"/>
    <w:rsid w:val="007B3B38"/>
    <w:rsid w:val="007C22A2"/>
    <w:rsid w:val="007D280C"/>
    <w:rsid w:val="00822812"/>
    <w:rsid w:val="00831ADD"/>
    <w:rsid w:val="008914F7"/>
    <w:rsid w:val="008D6D90"/>
    <w:rsid w:val="008E24AF"/>
    <w:rsid w:val="008F54B1"/>
    <w:rsid w:val="00915983"/>
    <w:rsid w:val="00921F7A"/>
    <w:rsid w:val="009431C2"/>
    <w:rsid w:val="00946484"/>
    <w:rsid w:val="009909F6"/>
    <w:rsid w:val="009D7D15"/>
    <w:rsid w:val="00A36593"/>
    <w:rsid w:val="00C83394"/>
    <w:rsid w:val="00CD48BB"/>
    <w:rsid w:val="00D12BCE"/>
    <w:rsid w:val="00D62662"/>
    <w:rsid w:val="00DB15EC"/>
    <w:rsid w:val="00DC1821"/>
    <w:rsid w:val="00DD5998"/>
    <w:rsid w:val="00E25E89"/>
    <w:rsid w:val="00E7104A"/>
    <w:rsid w:val="00E93545"/>
    <w:rsid w:val="00ED4B66"/>
    <w:rsid w:val="00EF2766"/>
    <w:rsid w:val="00F71E85"/>
    <w:rsid w:val="00FD4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8D7AA"/>
  <w15:docId w15:val="{5614C4F3-BF21-4879-9B77-89531FA9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B1FA0"/>
    <w:rPr>
      <w:rFonts w:ascii="Times New Roman" w:eastAsia="Times New Roman" w:hAnsi="Times New Roman"/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5C07D7"/>
    <w:pPr>
      <w:keepNext/>
      <w:widowControl w:val="0"/>
      <w:numPr>
        <w:ilvl w:val="4"/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4"/>
    </w:pPr>
    <w:rPr>
      <w:szCs w:val="20"/>
    </w:rPr>
  </w:style>
  <w:style w:type="paragraph" w:styleId="Titolo6">
    <w:name w:val="heading 6"/>
    <w:basedOn w:val="Intestazione"/>
    <w:next w:val="Corpotesto"/>
    <w:link w:val="Titolo6Carattere"/>
    <w:qFormat/>
    <w:rsid w:val="005C07D7"/>
    <w:pPr>
      <w:keepNext/>
      <w:widowControl w:val="0"/>
      <w:numPr>
        <w:ilvl w:val="5"/>
        <w:numId w:val="1"/>
      </w:numPr>
      <w:tabs>
        <w:tab w:val="clear" w:pos="4819"/>
        <w:tab w:val="clear" w:pos="9638"/>
      </w:tabs>
      <w:suppressAutoHyphens/>
      <w:overflowPunct w:val="0"/>
      <w:autoSpaceDE w:val="0"/>
      <w:autoSpaceDN w:val="0"/>
      <w:adjustRightInd w:val="0"/>
      <w:spacing w:before="240" w:after="120"/>
      <w:textAlignment w:val="baseline"/>
      <w:outlineLvl w:val="5"/>
    </w:pPr>
    <w:rPr>
      <w:rFonts w:ascii="Albany" w:hAnsi="Albany"/>
      <w:b/>
      <w:sz w:val="21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6B1FA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B1F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1FA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FA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B15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7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621B0"/>
    <w:rPr>
      <w:b/>
      <w:b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2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22A2"/>
    <w:rPr>
      <w:rFonts w:ascii="Times New Roman" w:eastAsia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21"/>
    <w:rPr>
      <w:color w:val="80008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rsid w:val="005C07D7"/>
    <w:rPr>
      <w:rFonts w:ascii="Times New Roman" w:eastAsia="Times New Roman" w:hAnsi="Times New Roman"/>
      <w:sz w:val="24"/>
    </w:rPr>
  </w:style>
  <w:style w:type="character" w:customStyle="1" w:styleId="Titolo6Carattere">
    <w:name w:val="Titolo 6 Carattere"/>
    <w:basedOn w:val="Carpredefinitoparagrafo"/>
    <w:link w:val="Titolo6"/>
    <w:rsid w:val="005C07D7"/>
    <w:rPr>
      <w:rFonts w:ascii="Albany" w:eastAsia="Times New Roman" w:hAnsi="Albany"/>
      <w:b/>
      <w:sz w:val="21"/>
    </w:rPr>
  </w:style>
  <w:style w:type="paragraph" w:styleId="Corpotesto">
    <w:name w:val="Body Text"/>
    <w:basedOn w:val="Normale"/>
    <w:link w:val="CorpotestoCarattere"/>
    <w:semiHidden/>
    <w:rsid w:val="005C07D7"/>
    <w:pPr>
      <w:widowControl w:val="0"/>
      <w:suppressAutoHyphens/>
      <w:overflowPunct w:val="0"/>
      <w:autoSpaceDE w:val="0"/>
      <w:autoSpaceDN w:val="0"/>
      <w:adjustRightInd w:val="0"/>
      <w:ind w:right="86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5C07D7"/>
    <w:rPr>
      <w:rFonts w:ascii="Arial" w:eastAsia="Times New Roman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ichelino2.edu.it" TargetMode="External"/><Relationship Id="rId2" Type="http://schemas.openxmlformats.org/officeDocument/2006/relationships/hyperlink" Target="mailto:TOIC8A6001@pec.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I\Downloads\A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AA.dotx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Links>
    <vt:vector size="24" baseType="variant">
      <vt:variant>
        <vt:i4>3997717</vt:i4>
      </vt:variant>
      <vt:variant>
        <vt:i4>9</vt:i4>
      </vt:variant>
      <vt:variant>
        <vt:i4>0</vt:i4>
      </vt:variant>
      <vt:variant>
        <vt:i4>5</vt:i4>
      </vt:variant>
      <vt:variant>
        <vt:lpwstr>mailto:uspto@istruzione.it</vt:lpwstr>
      </vt:variant>
      <vt:variant>
        <vt:lpwstr/>
      </vt:variant>
      <vt:variant>
        <vt:i4>5373986</vt:i4>
      </vt:variant>
      <vt:variant>
        <vt:i4>6</vt:i4>
      </vt:variant>
      <vt:variant>
        <vt:i4>0</vt:i4>
      </vt:variant>
      <vt:variant>
        <vt:i4>5</vt:i4>
      </vt:variant>
      <vt:variant>
        <vt:lpwstr>mailto:direzione-piemonte@istruzione.it</vt:lpwstr>
      </vt:variant>
      <vt:variant>
        <vt:lpwstr/>
      </vt:variant>
      <vt:variant>
        <vt:i4>5374068</vt:i4>
      </vt:variant>
      <vt:variant>
        <vt:i4>3</vt:i4>
      </vt:variant>
      <vt:variant>
        <vt:i4>0</vt:i4>
      </vt:variant>
      <vt:variant>
        <vt:i4>5</vt:i4>
      </vt:variant>
      <vt:variant>
        <vt:lpwstr>mailto:TOIC8A6001@pec.istruzione.it</vt:lpwstr>
      </vt:variant>
      <vt:variant>
        <vt:lpwstr/>
      </vt:variant>
      <vt:variant>
        <vt:i4>1638503</vt:i4>
      </vt:variant>
      <vt:variant>
        <vt:i4>0</vt:i4>
      </vt:variant>
      <vt:variant>
        <vt:i4>0</vt:i4>
      </vt:variant>
      <vt:variant>
        <vt:i4>5</vt:i4>
      </vt:variant>
      <vt:variant>
        <vt:lpwstr>mailto:TOIC8A6001@istruzione.it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</dc:creator>
  <cp:lastModifiedBy>Artirio Salvatore</cp:lastModifiedBy>
  <cp:revision>2</cp:revision>
  <cp:lastPrinted>2019-04-25T07:01:00Z</cp:lastPrinted>
  <dcterms:created xsi:type="dcterms:W3CDTF">2019-09-06T18:10:00Z</dcterms:created>
  <dcterms:modified xsi:type="dcterms:W3CDTF">2019-09-06T18:10:00Z</dcterms:modified>
</cp:coreProperties>
</file>